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AE63A7" w14:textId="188A6505" w:rsidR="00DD072B" w:rsidRPr="00DD072B" w:rsidRDefault="00DD072B" w:rsidP="00DD072B">
      <w:pPr>
        <w:rPr>
          <w:b/>
          <w:sz w:val="44"/>
          <w:szCs w:val="44"/>
        </w:rPr>
      </w:pPr>
      <w:bookmarkStart w:id="0" w:name="_GoBack"/>
      <w:bookmarkEnd w:id="0"/>
      <w:r w:rsidRPr="00DD072B">
        <w:rPr>
          <w:b/>
          <w:sz w:val="44"/>
          <w:szCs w:val="44"/>
        </w:rPr>
        <w:t>PHOTOCOPYING IN UWC LIBRARY</w:t>
      </w:r>
    </w:p>
    <w:p w14:paraId="0731DBEE" w14:textId="27A5D6F3" w:rsidR="00DD072B" w:rsidRDefault="00DD072B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  <w:r w:rsidRPr="00EE6525">
        <w:rPr>
          <w:rFonts w:ascii="Arial" w:eastAsia="Times New Roman" w:hAnsi="Arial" w:cs="Arial"/>
          <w:sz w:val="24"/>
          <w:szCs w:val="24"/>
          <w:lang w:eastAsia="en-ZA"/>
        </w:rPr>
        <w:t xml:space="preserve">At the </w:t>
      </w:r>
      <w:r w:rsidRPr="00881F91">
        <w:rPr>
          <w:rFonts w:ascii="Arial" w:eastAsia="Times New Roman" w:hAnsi="Arial" w:cs="Arial"/>
          <w:sz w:val="24"/>
          <w:szCs w:val="24"/>
          <w:lang w:eastAsia="en-ZA"/>
        </w:rPr>
        <w:t>photocopier:</w:t>
      </w:r>
    </w:p>
    <w:p w14:paraId="5447C0B6" w14:textId="7A15A618" w:rsidR="0085432E" w:rsidRPr="00EE6525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669D6DD0" w14:textId="48982512" w:rsidR="00AC16A3" w:rsidRDefault="00DD072B" w:rsidP="00AC16A3">
      <w:pPr>
        <w:spacing w:after="0" w:line="240" w:lineRule="auto"/>
        <w:ind w:left="7200" w:hanging="7200"/>
        <w:rPr>
          <w:rFonts w:ascii="Arial" w:eastAsia="Times New Roman" w:hAnsi="Arial" w:cs="Arial"/>
          <w:sz w:val="24"/>
          <w:szCs w:val="24"/>
          <w:lang w:eastAsia="en-ZA"/>
        </w:rPr>
      </w:pPr>
      <w:proofErr w:type="gramStart"/>
      <w:r w:rsidRPr="00881F91">
        <w:rPr>
          <w:rFonts w:ascii="Arial" w:eastAsia="Times New Roman" w:hAnsi="Arial" w:cs="Arial"/>
          <w:sz w:val="24"/>
          <w:szCs w:val="24"/>
          <w:lang w:eastAsia="en-ZA"/>
        </w:rPr>
        <w:t>1.The</w:t>
      </w:r>
      <w:proofErr w:type="gramEnd"/>
      <w:r w:rsidRPr="00881F91">
        <w:rPr>
          <w:rFonts w:ascii="Arial" w:eastAsia="Times New Roman" w:hAnsi="Arial" w:cs="Arial"/>
          <w:sz w:val="24"/>
          <w:szCs w:val="24"/>
          <w:lang w:eastAsia="en-ZA"/>
        </w:rPr>
        <w:t xml:space="preserve"> photocopier should show the “Authentication</w:t>
      </w:r>
      <w:r w:rsidR="00AC16A3">
        <w:rPr>
          <w:rFonts w:ascii="Arial" w:eastAsia="Times New Roman" w:hAnsi="Arial" w:cs="Arial"/>
          <w:sz w:val="24"/>
          <w:szCs w:val="24"/>
          <w:lang w:eastAsia="en-ZA"/>
        </w:rPr>
        <w:t xml:space="preserve"> Screen</w:t>
      </w:r>
      <w:r w:rsidRPr="00881F91">
        <w:rPr>
          <w:rFonts w:ascii="Arial" w:eastAsia="Times New Roman" w:hAnsi="Arial" w:cs="Arial"/>
          <w:sz w:val="24"/>
          <w:szCs w:val="24"/>
          <w:lang w:eastAsia="en-ZA"/>
        </w:rPr>
        <w:t>”</w:t>
      </w:r>
      <w:r w:rsidR="00AC16A3">
        <w:rPr>
          <w:rFonts w:ascii="Arial" w:eastAsia="Times New Roman" w:hAnsi="Arial" w:cs="Arial"/>
          <w:sz w:val="24"/>
          <w:szCs w:val="24"/>
          <w:lang w:eastAsia="en-ZA"/>
        </w:rPr>
        <w:tab/>
      </w:r>
      <w:r w:rsidR="00AC16A3" w:rsidRPr="00881F91">
        <w:rPr>
          <w:rFonts w:ascii="Arial" w:eastAsia="Times New Roman" w:hAnsi="Arial" w:cs="Arial"/>
          <w:sz w:val="24"/>
          <w:szCs w:val="24"/>
          <w:lang w:eastAsia="en-ZA"/>
        </w:rPr>
        <w:t>2.Press the “</w:t>
      </w:r>
      <w:r w:rsidR="00AC16A3" w:rsidRPr="00881F91">
        <w:rPr>
          <w:rFonts w:ascii="Arial" w:eastAsia="Times New Roman" w:hAnsi="Arial" w:cs="Arial"/>
          <w:sz w:val="24"/>
          <w:szCs w:val="24"/>
          <w:highlight w:val="yellow"/>
          <w:lang w:eastAsia="en-ZA"/>
        </w:rPr>
        <w:t>Username</w:t>
      </w:r>
      <w:r w:rsidR="00AC16A3" w:rsidRPr="00881F91">
        <w:rPr>
          <w:rFonts w:ascii="Arial" w:eastAsia="Times New Roman" w:hAnsi="Arial" w:cs="Arial"/>
          <w:sz w:val="24"/>
          <w:szCs w:val="24"/>
          <w:lang w:eastAsia="en-ZA"/>
        </w:rPr>
        <w:t>” button to the left of the first blank field, enter the username “</w:t>
      </w:r>
      <w:proofErr w:type="spellStart"/>
      <w:r w:rsidR="00AC16A3" w:rsidRPr="00881F91">
        <w:rPr>
          <w:rFonts w:ascii="Arial" w:eastAsia="Times New Roman" w:hAnsi="Arial" w:cs="Arial"/>
          <w:sz w:val="24"/>
          <w:szCs w:val="24"/>
          <w:highlight w:val="yellow"/>
          <w:lang w:eastAsia="en-ZA"/>
        </w:rPr>
        <w:t>testusersimple</w:t>
      </w:r>
      <w:proofErr w:type="spellEnd"/>
      <w:r w:rsidR="00AC16A3" w:rsidRPr="00881F91">
        <w:rPr>
          <w:rFonts w:ascii="Arial" w:eastAsia="Times New Roman" w:hAnsi="Arial" w:cs="Arial"/>
          <w:sz w:val="24"/>
          <w:szCs w:val="24"/>
          <w:lang w:eastAsia="en-ZA"/>
        </w:rPr>
        <w:t>”</w:t>
      </w:r>
      <w:r w:rsidR="00AC16A3" w:rsidRPr="00EE6525">
        <w:rPr>
          <w:rFonts w:ascii="Arial" w:eastAsia="Times New Roman" w:hAnsi="Arial" w:cs="Arial"/>
          <w:sz w:val="24"/>
          <w:szCs w:val="24"/>
          <w:lang w:eastAsia="en-ZA"/>
        </w:rPr>
        <w:t xml:space="preserve"> EG. (</w:t>
      </w:r>
      <w:r w:rsidR="00AC16A3" w:rsidRPr="00017345">
        <w:rPr>
          <w:rFonts w:ascii="Arial" w:eastAsia="Times New Roman" w:hAnsi="Arial" w:cs="Arial"/>
          <w:b/>
          <w:sz w:val="24"/>
          <w:szCs w:val="24"/>
          <w:highlight w:val="yellow"/>
          <w:u w:val="single"/>
          <w:lang w:eastAsia="en-ZA"/>
        </w:rPr>
        <w:t>STUDENT NUMBER</w:t>
      </w:r>
      <w:r w:rsidR="00AC16A3" w:rsidRPr="00EE6525">
        <w:rPr>
          <w:rFonts w:ascii="Arial" w:eastAsia="Times New Roman" w:hAnsi="Arial" w:cs="Arial"/>
          <w:sz w:val="24"/>
          <w:szCs w:val="24"/>
          <w:lang w:eastAsia="en-ZA"/>
        </w:rPr>
        <w:t>)</w:t>
      </w:r>
      <w:r w:rsidR="00AC16A3" w:rsidRPr="00881F91">
        <w:rPr>
          <w:rFonts w:ascii="Arial" w:eastAsia="Times New Roman" w:hAnsi="Arial" w:cs="Arial"/>
          <w:sz w:val="24"/>
          <w:szCs w:val="24"/>
          <w:lang w:eastAsia="en-ZA"/>
        </w:rPr>
        <w:t xml:space="preserve"> using the on-screen keyboard and press “OK”. Likewise, press the “Password” button and enter </w:t>
      </w:r>
      <w:r w:rsidR="003551D9">
        <w:rPr>
          <w:rFonts w:ascii="Arial" w:eastAsia="Times New Roman" w:hAnsi="Arial" w:cs="Arial"/>
          <w:sz w:val="24"/>
          <w:szCs w:val="24"/>
          <w:lang w:eastAsia="en-ZA"/>
        </w:rPr>
        <w:t xml:space="preserve">your </w:t>
      </w:r>
      <w:r w:rsidR="00017345" w:rsidRPr="00017345">
        <w:rPr>
          <w:rFonts w:ascii="Arial" w:eastAsia="Times New Roman" w:hAnsi="Arial" w:cs="Arial"/>
          <w:b/>
          <w:sz w:val="24"/>
          <w:szCs w:val="24"/>
          <w:highlight w:val="yellow"/>
          <w:u w:val="single"/>
          <w:lang w:eastAsia="en-ZA"/>
        </w:rPr>
        <w:t>D</w:t>
      </w:r>
      <w:r w:rsidR="003551D9" w:rsidRPr="00017345">
        <w:rPr>
          <w:rFonts w:ascii="Arial" w:eastAsia="Times New Roman" w:hAnsi="Arial" w:cs="Arial"/>
          <w:b/>
          <w:sz w:val="24"/>
          <w:szCs w:val="24"/>
          <w:highlight w:val="yellow"/>
          <w:u w:val="single"/>
          <w:lang w:eastAsia="en-ZA"/>
        </w:rPr>
        <w:t>ate of birth</w:t>
      </w:r>
      <w:r w:rsidR="00017345" w:rsidRPr="00017345">
        <w:rPr>
          <w:rFonts w:ascii="Arial" w:eastAsia="Times New Roman" w:hAnsi="Arial" w:cs="Arial"/>
          <w:b/>
          <w:sz w:val="24"/>
          <w:szCs w:val="24"/>
          <w:highlight w:val="yellow"/>
          <w:u w:val="single"/>
          <w:lang w:eastAsia="en-ZA"/>
        </w:rPr>
        <w:t xml:space="preserve"> - Y</w:t>
      </w:r>
      <w:r w:rsidR="003551D9" w:rsidRPr="00017345">
        <w:rPr>
          <w:rFonts w:ascii="Arial" w:eastAsia="Times New Roman" w:hAnsi="Arial" w:cs="Arial"/>
          <w:b/>
          <w:sz w:val="24"/>
          <w:szCs w:val="24"/>
          <w:highlight w:val="yellow"/>
          <w:u w:val="single"/>
          <w:lang w:eastAsia="en-ZA"/>
        </w:rPr>
        <w:t>ear/</w:t>
      </w:r>
      <w:r w:rsidR="00017345" w:rsidRPr="00017345">
        <w:rPr>
          <w:rFonts w:ascii="Arial" w:eastAsia="Times New Roman" w:hAnsi="Arial" w:cs="Arial"/>
          <w:b/>
          <w:sz w:val="24"/>
          <w:szCs w:val="24"/>
          <w:highlight w:val="yellow"/>
          <w:u w:val="single"/>
          <w:lang w:eastAsia="en-ZA"/>
        </w:rPr>
        <w:t>M</w:t>
      </w:r>
      <w:r w:rsidR="003551D9" w:rsidRPr="00017345">
        <w:rPr>
          <w:rFonts w:ascii="Arial" w:eastAsia="Times New Roman" w:hAnsi="Arial" w:cs="Arial"/>
          <w:b/>
          <w:sz w:val="24"/>
          <w:szCs w:val="24"/>
          <w:highlight w:val="yellow"/>
          <w:u w:val="single"/>
          <w:lang w:eastAsia="en-ZA"/>
        </w:rPr>
        <w:t>onth/</w:t>
      </w:r>
      <w:r w:rsidR="00017345" w:rsidRPr="00017345">
        <w:rPr>
          <w:rFonts w:ascii="Arial" w:eastAsia="Times New Roman" w:hAnsi="Arial" w:cs="Arial"/>
          <w:b/>
          <w:sz w:val="24"/>
          <w:szCs w:val="24"/>
          <w:highlight w:val="yellow"/>
          <w:u w:val="single"/>
          <w:lang w:eastAsia="en-ZA"/>
        </w:rPr>
        <w:t>D</w:t>
      </w:r>
      <w:r w:rsidR="003551D9" w:rsidRPr="00017345">
        <w:rPr>
          <w:rFonts w:ascii="Arial" w:eastAsia="Times New Roman" w:hAnsi="Arial" w:cs="Arial"/>
          <w:b/>
          <w:sz w:val="24"/>
          <w:szCs w:val="24"/>
          <w:highlight w:val="yellow"/>
          <w:u w:val="single"/>
          <w:lang w:eastAsia="en-ZA"/>
        </w:rPr>
        <w:t>ate</w:t>
      </w:r>
      <w:r w:rsidR="004D550D">
        <w:rPr>
          <w:rFonts w:ascii="Arial" w:eastAsia="Times New Roman" w:hAnsi="Arial" w:cs="Arial"/>
          <w:sz w:val="24"/>
          <w:szCs w:val="24"/>
          <w:lang w:eastAsia="en-ZA"/>
        </w:rPr>
        <w:t xml:space="preserve">. </w:t>
      </w:r>
      <w:r w:rsidR="004D550D" w:rsidRPr="00881F91">
        <w:rPr>
          <w:rFonts w:ascii="Arial" w:eastAsia="Times New Roman" w:hAnsi="Arial" w:cs="Arial"/>
          <w:sz w:val="24"/>
          <w:szCs w:val="24"/>
          <w:lang w:eastAsia="en-ZA"/>
        </w:rPr>
        <w:t>Your screen should now look like this, press “Login”.</w:t>
      </w:r>
    </w:p>
    <w:p w14:paraId="74C40A1F" w14:textId="3B377A5C" w:rsidR="00AC16A3" w:rsidRDefault="00AC16A3" w:rsidP="00AC16A3">
      <w:pPr>
        <w:spacing w:after="0" w:line="240" w:lineRule="auto"/>
        <w:ind w:left="7200" w:hanging="7200"/>
        <w:rPr>
          <w:rFonts w:ascii="Arial" w:eastAsia="Times New Roman" w:hAnsi="Arial" w:cs="Arial"/>
          <w:sz w:val="24"/>
          <w:szCs w:val="24"/>
          <w:lang w:eastAsia="en-ZA"/>
        </w:rPr>
      </w:pPr>
    </w:p>
    <w:p w14:paraId="6C370A4A" w14:textId="4C53F8AC" w:rsidR="00AC16A3" w:rsidRDefault="00AC16A3" w:rsidP="00AC16A3">
      <w:pPr>
        <w:spacing w:after="0" w:line="240" w:lineRule="auto"/>
        <w:ind w:left="7200" w:hanging="7200"/>
        <w:rPr>
          <w:rFonts w:ascii="Arial" w:eastAsia="Times New Roman" w:hAnsi="Arial" w:cs="Arial"/>
          <w:sz w:val="24"/>
          <w:szCs w:val="24"/>
          <w:lang w:eastAsia="en-ZA"/>
        </w:rPr>
      </w:pPr>
    </w:p>
    <w:p w14:paraId="4C752925" w14:textId="12BBDA03" w:rsidR="0085432E" w:rsidRDefault="00AC16A3" w:rsidP="0085432E">
      <w:pPr>
        <w:spacing w:after="0" w:line="240" w:lineRule="auto"/>
        <w:ind w:left="7200" w:hanging="7200"/>
        <w:rPr>
          <w:rFonts w:ascii="Arial" w:eastAsia="Times New Roman" w:hAnsi="Arial" w:cs="Arial"/>
          <w:sz w:val="24"/>
          <w:szCs w:val="24"/>
          <w:lang w:eastAsia="en-ZA"/>
        </w:rPr>
      </w:pPr>
      <w:r>
        <w:rPr>
          <w:noProof/>
          <w:lang w:eastAsia="en-ZA"/>
        </w:rPr>
        <w:drawing>
          <wp:anchor distT="0" distB="0" distL="114300" distR="114300" simplePos="0" relativeHeight="251661824" behindDoc="0" locked="0" layoutInCell="1" allowOverlap="1" wp14:anchorId="640F959D" wp14:editId="6E4840FC">
            <wp:simplePos x="0" y="0"/>
            <wp:positionH relativeFrom="column">
              <wp:posOffset>4572000</wp:posOffset>
            </wp:positionH>
            <wp:positionV relativeFrom="paragraph">
              <wp:posOffset>5080</wp:posOffset>
            </wp:positionV>
            <wp:extent cx="4619625" cy="2533650"/>
            <wp:effectExtent l="0" t="0" r="9525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52608" behindDoc="0" locked="0" layoutInCell="1" allowOverlap="1" wp14:anchorId="2742EE0B" wp14:editId="67F6A106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4105275" cy="2514600"/>
            <wp:effectExtent l="0" t="0" r="9525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63341" w14:textId="04AEA289" w:rsidR="00AC16A3" w:rsidRDefault="00AC16A3" w:rsidP="00AC16A3">
      <w:pPr>
        <w:spacing w:after="0" w:line="240" w:lineRule="auto"/>
        <w:ind w:left="7200" w:hanging="7200"/>
        <w:rPr>
          <w:rFonts w:ascii="Arial" w:eastAsia="Times New Roman" w:hAnsi="Arial" w:cs="Arial"/>
          <w:sz w:val="24"/>
          <w:szCs w:val="24"/>
          <w:lang w:eastAsia="en-ZA"/>
        </w:rPr>
      </w:pPr>
    </w:p>
    <w:p w14:paraId="74D9836F" w14:textId="09E8DE7A" w:rsidR="0085432E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6B2AF07A" w14:textId="301C2049" w:rsidR="0085432E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5BF51B48" w14:textId="48B6D8BC" w:rsidR="0085432E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1ADB8157" w14:textId="71D8840A" w:rsidR="0085432E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2BB34AC8" w14:textId="29DDFB2B" w:rsidR="0085432E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363A148F" w14:textId="60158E75" w:rsidR="0085432E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6E5E2C5A" w14:textId="4A78590B" w:rsidR="0085432E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644125B2" w14:textId="2842F329" w:rsidR="0085432E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45910B17" w14:textId="33FD097A" w:rsidR="0085432E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42ECBE7C" w14:textId="49923EBB" w:rsidR="0085432E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3600DB0B" w14:textId="30D96158" w:rsidR="0085432E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0227AA9E" w14:textId="674E9D6C" w:rsidR="0085432E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2EE10AD1" w14:textId="03FE0272" w:rsidR="0085432E" w:rsidRPr="00EE6525" w:rsidRDefault="0085432E" w:rsidP="00DD072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ZA"/>
        </w:rPr>
      </w:pPr>
    </w:p>
    <w:p w14:paraId="498BC590" w14:textId="001C6BB7" w:rsidR="00AC16A3" w:rsidRDefault="00AC16A3" w:rsidP="00DD072B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en-ZA"/>
        </w:rPr>
      </w:pPr>
    </w:p>
    <w:p w14:paraId="0CD008F8" w14:textId="110ACB33" w:rsidR="00AC16A3" w:rsidRPr="00EE6525" w:rsidRDefault="004D550D" w:rsidP="004D550D">
      <w:pPr>
        <w:spacing w:after="0" w:line="240" w:lineRule="auto"/>
        <w:ind w:left="7200" w:hanging="720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3</w:t>
      </w:r>
      <w:r w:rsidR="00DD072B" w:rsidRPr="00EE6525">
        <w:rPr>
          <w:rFonts w:ascii="Arial" w:eastAsia="Times New Roman" w:hAnsi="Arial" w:cs="Arial"/>
          <w:lang w:eastAsia="en-ZA"/>
        </w:rPr>
        <w:t>.The screen will now show a login confirmation:</w:t>
      </w:r>
      <w:r w:rsidR="00AC16A3">
        <w:rPr>
          <w:rFonts w:ascii="Arial" w:eastAsia="Times New Roman" w:hAnsi="Arial" w:cs="Arial"/>
          <w:lang w:eastAsia="en-ZA"/>
        </w:rPr>
        <w:tab/>
      </w:r>
      <w:r>
        <w:rPr>
          <w:rFonts w:ascii="Arial" w:eastAsia="Times New Roman" w:hAnsi="Arial" w:cs="Arial"/>
          <w:lang w:eastAsia="en-ZA"/>
        </w:rPr>
        <w:t>4</w:t>
      </w:r>
      <w:r w:rsidR="00AC16A3" w:rsidRPr="00EE6525">
        <w:rPr>
          <w:rFonts w:ascii="Arial" w:eastAsia="Times New Roman" w:hAnsi="Arial" w:cs="Arial"/>
          <w:lang w:eastAsia="en-ZA"/>
        </w:rPr>
        <w:t>.</w:t>
      </w:r>
      <w:r>
        <w:rPr>
          <w:rFonts w:ascii="Arial" w:eastAsia="Times New Roman" w:hAnsi="Arial" w:cs="Arial"/>
          <w:lang w:eastAsia="en-ZA"/>
        </w:rPr>
        <w:t xml:space="preserve"> </w:t>
      </w:r>
      <w:r w:rsidR="00AC16A3" w:rsidRPr="00EE6525">
        <w:rPr>
          <w:rFonts w:ascii="Arial" w:eastAsia="Times New Roman" w:hAnsi="Arial" w:cs="Arial"/>
          <w:lang w:eastAsia="en-ZA"/>
        </w:rPr>
        <w:t>At this point the copier will be enabled for usage.</w:t>
      </w:r>
      <w:r>
        <w:rPr>
          <w:rFonts w:ascii="Arial" w:eastAsia="Times New Roman" w:hAnsi="Arial" w:cs="Arial"/>
          <w:lang w:eastAsia="en-ZA"/>
        </w:rPr>
        <w:t xml:space="preserve"> </w:t>
      </w:r>
      <w:r w:rsidRPr="00EE6525">
        <w:rPr>
          <w:rFonts w:ascii="Arial" w:eastAsia="Times New Roman" w:hAnsi="Arial" w:cs="Arial"/>
          <w:lang w:eastAsia="en-ZA"/>
        </w:rPr>
        <w:t>Follow the onscreen instructions</w:t>
      </w:r>
      <w:r>
        <w:rPr>
          <w:rFonts w:ascii="Arial" w:eastAsia="Times New Roman" w:hAnsi="Arial" w:cs="Arial"/>
          <w:lang w:eastAsia="en-ZA"/>
        </w:rPr>
        <w:t xml:space="preserve"> </w:t>
      </w:r>
      <w:r w:rsidRPr="00EE6525">
        <w:rPr>
          <w:rFonts w:ascii="Arial" w:eastAsia="Times New Roman" w:hAnsi="Arial" w:cs="Arial"/>
          <w:lang w:eastAsia="en-ZA"/>
        </w:rPr>
        <w:t>and perform some test copying, i.e. press the “Start” button on the device button panel and perform a copy as normal.</w:t>
      </w:r>
    </w:p>
    <w:p w14:paraId="66742F67" w14:textId="790B9C51" w:rsidR="00DD072B" w:rsidRPr="00EE6525" w:rsidRDefault="00AC16A3" w:rsidP="00DD072B">
      <w:pPr>
        <w:spacing w:after="0" w:line="240" w:lineRule="auto"/>
        <w:rPr>
          <w:rFonts w:ascii="Arial" w:eastAsia="Times New Roman" w:hAnsi="Arial" w:cs="Arial"/>
          <w:lang w:eastAsia="en-ZA"/>
        </w:rPr>
      </w:pPr>
      <w:r>
        <w:rPr>
          <w:noProof/>
          <w:lang w:eastAsia="en-ZA"/>
        </w:rPr>
        <w:drawing>
          <wp:anchor distT="0" distB="0" distL="114300" distR="114300" simplePos="0" relativeHeight="251671040" behindDoc="0" locked="0" layoutInCell="1" allowOverlap="1" wp14:anchorId="1B778DD0" wp14:editId="2E1B6CBD">
            <wp:simplePos x="0" y="0"/>
            <wp:positionH relativeFrom="column">
              <wp:posOffset>4581525</wp:posOffset>
            </wp:positionH>
            <wp:positionV relativeFrom="paragraph">
              <wp:posOffset>102235</wp:posOffset>
            </wp:positionV>
            <wp:extent cx="4591050" cy="2693035"/>
            <wp:effectExtent l="0" t="0" r="0" b="0"/>
            <wp:wrapNone/>
            <wp:docPr id="13" name="Picture 5" descr="Description: http://helpowl.com/images/question_images/image/bc1e3dcd319348b74f9b14a8cc140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://helpowl.com/images/question_images/image/bc1e3dcd319348b74f9b14a8cc1407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70" cy="273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B6FE4" w14:textId="083C07BF" w:rsidR="00DD072B" w:rsidRDefault="00980E62" w:rsidP="00DD072B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en-ZA"/>
        </w:rPr>
      </w:pPr>
      <w:r>
        <w:rPr>
          <w:noProof/>
          <w:lang w:eastAsia="en-ZA"/>
        </w:rPr>
        <w:drawing>
          <wp:inline distT="0" distB="0" distL="0" distR="0" wp14:anchorId="08E5F192" wp14:editId="1F583A0D">
            <wp:extent cx="4067175" cy="2619375"/>
            <wp:effectExtent l="0" t="0" r="9525" b="952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0037" w14:textId="1EF9D5FF" w:rsidR="00AC16A3" w:rsidRDefault="00AC16A3" w:rsidP="00DD072B">
      <w:pPr>
        <w:spacing w:after="0" w:line="240" w:lineRule="auto"/>
        <w:rPr>
          <w:rFonts w:ascii="Arial" w:eastAsia="Times New Roman" w:hAnsi="Arial" w:cs="Arial"/>
          <w:lang w:eastAsia="en-ZA"/>
        </w:rPr>
      </w:pPr>
    </w:p>
    <w:p w14:paraId="304113B9" w14:textId="29D43E3F" w:rsidR="00AC16A3" w:rsidRDefault="00AC16A3" w:rsidP="00DD072B">
      <w:pPr>
        <w:spacing w:after="0" w:line="240" w:lineRule="auto"/>
        <w:rPr>
          <w:rFonts w:ascii="Arial" w:eastAsia="Times New Roman" w:hAnsi="Arial" w:cs="Arial"/>
          <w:lang w:eastAsia="en-ZA"/>
        </w:rPr>
      </w:pPr>
    </w:p>
    <w:p w14:paraId="4CEB2875" w14:textId="20554D23" w:rsidR="00AC16A3" w:rsidRPr="00EE6525" w:rsidRDefault="00AC16A3" w:rsidP="00DD072B">
      <w:pPr>
        <w:spacing w:after="0" w:line="240" w:lineRule="auto"/>
        <w:rPr>
          <w:rFonts w:ascii="Arial" w:eastAsia="Times New Roman" w:hAnsi="Arial" w:cs="Arial"/>
          <w:lang w:eastAsia="en-ZA"/>
        </w:rPr>
      </w:pPr>
    </w:p>
    <w:p w14:paraId="3E5B0A1F" w14:textId="77777777" w:rsidR="004D550D" w:rsidRDefault="004D550D" w:rsidP="004D550D">
      <w:pPr>
        <w:spacing w:after="0" w:line="240" w:lineRule="auto"/>
        <w:ind w:left="2880" w:firstLine="720"/>
        <w:rPr>
          <w:rFonts w:ascii="Arial" w:eastAsia="Times New Roman" w:hAnsi="Arial" w:cs="Arial"/>
          <w:lang w:eastAsia="en-ZA"/>
        </w:rPr>
      </w:pPr>
      <w:r>
        <w:rPr>
          <w:rFonts w:ascii="Arial" w:eastAsia="Times New Roman" w:hAnsi="Arial" w:cs="Arial"/>
          <w:lang w:eastAsia="en-ZA"/>
        </w:rPr>
        <w:t>5</w:t>
      </w:r>
      <w:r w:rsidR="00DD072B" w:rsidRPr="0094003D">
        <w:rPr>
          <w:rFonts w:ascii="Arial" w:eastAsia="Times New Roman" w:hAnsi="Arial" w:cs="Arial"/>
          <w:lang w:eastAsia="en-ZA"/>
        </w:rPr>
        <w:t>.Once completed copying press the “Access” button on the device’s</w:t>
      </w:r>
    </w:p>
    <w:p w14:paraId="35F3BE94" w14:textId="77777777" w:rsidR="004D550D" w:rsidRDefault="00DD072B" w:rsidP="004D550D">
      <w:pPr>
        <w:spacing w:after="0" w:line="240" w:lineRule="auto"/>
        <w:ind w:left="2880" w:firstLine="720"/>
        <w:rPr>
          <w:rFonts w:ascii="Arial" w:eastAsia="Times New Roman" w:hAnsi="Arial" w:cs="Arial"/>
          <w:lang w:eastAsia="en-ZA"/>
        </w:rPr>
      </w:pPr>
      <w:r w:rsidRPr="0094003D">
        <w:rPr>
          <w:rFonts w:ascii="Arial" w:eastAsia="Times New Roman" w:hAnsi="Arial" w:cs="Arial"/>
          <w:lang w:eastAsia="en-ZA"/>
        </w:rPr>
        <w:t xml:space="preserve">button panel and confirm logging out by pressing “Yes” and “OK” on </w:t>
      </w:r>
    </w:p>
    <w:p w14:paraId="1439AE18" w14:textId="2CF45F2B" w:rsidR="00DD072B" w:rsidRPr="0094003D" w:rsidRDefault="00DD072B" w:rsidP="004D550D">
      <w:pPr>
        <w:spacing w:after="0" w:line="240" w:lineRule="auto"/>
        <w:ind w:left="2880" w:firstLine="720"/>
        <w:rPr>
          <w:rFonts w:ascii="Arial" w:eastAsia="Times New Roman" w:hAnsi="Arial" w:cs="Arial"/>
          <w:lang w:eastAsia="en-ZA"/>
        </w:rPr>
      </w:pPr>
      <w:r w:rsidRPr="0094003D">
        <w:rPr>
          <w:rFonts w:ascii="Arial" w:eastAsia="Times New Roman" w:hAnsi="Arial" w:cs="Arial"/>
          <w:lang w:eastAsia="en-ZA"/>
        </w:rPr>
        <w:t>the screen.</w:t>
      </w:r>
    </w:p>
    <w:p w14:paraId="03D87922" w14:textId="552D5B6C" w:rsidR="00DD072B" w:rsidRDefault="004D550D" w:rsidP="00DD072B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en-ZA"/>
        </w:rPr>
      </w:pPr>
      <w:r>
        <w:rPr>
          <w:noProof/>
          <w:lang w:eastAsia="en-ZA"/>
        </w:rPr>
        <w:drawing>
          <wp:anchor distT="0" distB="0" distL="114300" distR="114300" simplePos="0" relativeHeight="251676160" behindDoc="0" locked="0" layoutInCell="1" allowOverlap="1" wp14:anchorId="25568B31" wp14:editId="6528822C">
            <wp:simplePos x="0" y="0"/>
            <wp:positionH relativeFrom="column">
              <wp:posOffset>2295525</wp:posOffset>
            </wp:positionH>
            <wp:positionV relativeFrom="paragraph">
              <wp:posOffset>52070</wp:posOffset>
            </wp:positionV>
            <wp:extent cx="4276725" cy="2562225"/>
            <wp:effectExtent l="0" t="0" r="9525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BB97D" w14:textId="7823DC58" w:rsidR="00DD072B" w:rsidRPr="0094003D" w:rsidRDefault="00DD072B" w:rsidP="00DD072B">
      <w:pPr>
        <w:spacing w:after="0" w:line="240" w:lineRule="auto"/>
        <w:rPr>
          <w:rFonts w:ascii="Times New Roman" w:eastAsia="Times New Roman" w:hAnsi="Times New Roman"/>
          <w:lang w:eastAsia="en-ZA"/>
        </w:rPr>
      </w:pPr>
    </w:p>
    <w:p w14:paraId="30F7A35D" w14:textId="5E16C586" w:rsidR="00725B36" w:rsidRDefault="00725B36"/>
    <w:sectPr w:rsidR="00725B36" w:rsidSect="004D550D">
      <w:headerReference w:type="default" r:id="rId13"/>
      <w:footerReference w:type="default" r:id="rId14"/>
      <w:headerReference w:type="first" r:id="rId15"/>
      <w:footerReference w:type="first" r:id="rId16"/>
      <w:pgSz w:w="16839" w:h="23814" w:code="8"/>
      <w:pgMar w:top="1440" w:right="1080" w:bottom="1440" w:left="1080" w:header="709" w:footer="18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2E363C" w14:textId="77777777" w:rsidR="00BE35BC" w:rsidRDefault="00BE35BC" w:rsidP="00DF0570">
      <w:pPr>
        <w:spacing w:line="240" w:lineRule="auto"/>
      </w:pPr>
      <w:r>
        <w:separator/>
      </w:r>
    </w:p>
  </w:endnote>
  <w:endnote w:type="continuationSeparator" w:id="0">
    <w:p w14:paraId="677D84DB" w14:textId="77777777" w:rsidR="00BE35BC" w:rsidRDefault="00BE35BC" w:rsidP="00DF05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751F3" w14:textId="77777777" w:rsidR="009B7016" w:rsidRDefault="00980E62" w:rsidP="009B7016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51072" behindDoc="0" locked="0" layoutInCell="1" allowOverlap="1" wp14:anchorId="45A60273" wp14:editId="0CB8D6AA">
          <wp:simplePos x="0" y="0"/>
          <wp:positionH relativeFrom="column">
            <wp:posOffset>-673100</wp:posOffset>
          </wp:positionH>
          <wp:positionV relativeFrom="paragraph">
            <wp:posOffset>-20955</wp:posOffset>
          </wp:positionV>
          <wp:extent cx="10798175" cy="1482090"/>
          <wp:effectExtent l="0" t="0" r="3175" b="3810"/>
          <wp:wrapNone/>
          <wp:docPr id="29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8175" cy="148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0FE5EA" wp14:editId="3EF417A7">
              <wp:simplePos x="0" y="0"/>
              <wp:positionH relativeFrom="page">
                <wp:align>center</wp:align>
              </wp:positionH>
              <wp:positionV relativeFrom="page">
                <wp:posOffset>10236200</wp:posOffset>
              </wp:positionV>
              <wp:extent cx="6362700" cy="228600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2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14:paraId="1AA09984" w14:textId="77777777" w:rsidR="00A00F35" w:rsidRPr="00D73335" w:rsidRDefault="00A00F35" w:rsidP="00A00F35">
                          <w:pPr>
                            <w:jc w:val="center"/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Corporate Business Automation (Pty) Ltd | Registration No 1992/002933/07 | Directors: S Pott, P Corbett, S Swart, G Owen</w:t>
                          </w:r>
                        </w:p>
                        <w:p w14:paraId="1E2E1B39" w14:textId="77777777" w:rsidR="009B7016" w:rsidRPr="00D73335" w:rsidRDefault="009B7016" w:rsidP="009B7016">
                          <w:pPr>
                            <w:jc w:val="center"/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0FE5E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806pt;width:501pt;height:18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" filled="f" stroked="f">
              <v:path arrowok="t"/>
              <v:textbox>
                <w:txbxContent>
                  <w:p w14:paraId="1AA09984" w14:textId="77777777" w:rsidR="00A00F35" w:rsidRPr="00D73335" w:rsidRDefault="00A00F35" w:rsidP="00A00F35">
                    <w:pPr>
                      <w:jc w:val="center"/>
                      <w:rPr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color w:val="FFFFFF"/>
                        <w:sz w:val="16"/>
                        <w:szCs w:val="16"/>
                      </w:rPr>
                      <w:t>Corporate Business Automation (Pty) Ltd | Registration No 1992/002933/07 | Directors: S Pott, P Corbett, S Swart, G Owen</w:t>
                    </w:r>
                  </w:p>
                  <w:p w14:paraId="1E2E1B39" w14:textId="77777777" w:rsidR="009B7016" w:rsidRPr="00D73335" w:rsidRDefault="009B7016" w:rsidP="009B7016">
                    <w:pPr>
                      <w:jc w:val="center"/>
                      <w:rPr>
                        <w:color w:val="FFFFFF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08FAB6D" w14:textId="77777777" w:rsidR="00572650" w:rsidRDefault="005726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C6980" w14:textId="77777777" w:rsidR="009B7016" w:rsidRDefault="00980E62" w:rsidP="009B7016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54144" behindDoc="0" locked="0" layoutInCell="1" allowOverlap="1" wp14:anchorId="2DDCC37C" wp14:editId="09443D33">
          <wp:simplePos x="0" y="0"/>
          <wp:positionH relativeFrom="column">
            <wp:posOffset>-729615</wp:posOffset>
          </wp:positionH>
          <wp:positionV relativeFrom="paragraph">
            <wp:posOffset>26670</wp:posOffset>
          </wp:positionV>
          <wp:extent cx="10730865" cy="1482090"/>
          <wp:effectExtent l="0" t="0" r="0" b="3810"/>
          <wp:wrapNone/>
          <wp:docPr id="24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0865" cy="148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EC7624" wp14:editId="1F7D07CA">
              <wp:simplePos x="0" y="0"/>
              <wp:positionH relativeFrom="page">
                <wp:align>center</wp:align>
              </wp:positionH>
              <wp:positionV relativeFrom="page">
                <wp:posOffset>10236200</wp:posOffset>
              </wp:positionV>
              <wp:extent cx="6362700" cy="228600"/>
              <wp:effectExtent l="0" t="0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2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14:paraId="79CE397E" w14:textId="77777777" w:rsidR="00A00F35" w:rsidRPr="00D73335" w:rsidRDefault="00A00F35" w:rsidP="00A00F35">
                          <w:pPr>
                            <w:jc w:val="center"/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Corporate Business Automation (Pty) Ltd | Registration No 1992/002933/07 | Directors: S Pott, P Corbett, S Swart, G Owen</w:t>
                          </w:r>
                        </w:p>
                        <w:p w14:paraId="77809AF2" w14:textId="77777777" w:rsidR="009B7016" w:rsidRPr="00D73335" w:rsidRDefault="009B7016" w:rsidP="009B7016">
                          <w:pPr>
                            <w:jc w:val="center"/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EC76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806pt;width:501pt;height:18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" filled="f" stroked="f">
              <v:path arrowok="t"/>
              <v:textbox>
                <w:txbxContent>
                  <w:p w14:paraId="79CE397E" w14:textId="77777777" w:rsidR="00A00F35" w:rsidRPr="00D73335" w:rsidRDefault="00A00F35" w:rsidP="00A00F35">
                    <w:pPr>
                      <w:jc w:val="center"/>
                      <w:rPr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color w:val="FFFFFF"/>
                        <w:sz w:val="16"/>
                        <w:szCs w:val="16"/>
                      </w:rPr>
                      <w:t>Corporate Business Automation (Pty) Ltd | Registration No 1992/002933/07 | Directors: S Pott, P Corbett, S Swart, G Owen</w:t>
                    </w:r>
                  </w:p>
                  <w:p w14:paraId="77809AF2" w14:textId="77777777" w:rsidR="009B7016" w:rsidRPr="00D73335" w:rsidRDefault="009B7016" w:rsidP="009B7016">
                    <w:pPr>
                      <w:jc w:val="center"/>
                      <w:rPr>
                        <w:color w:val="FFFFFF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91806FA" w14:textId="77777777" w:rsidR="00014573" w:rsidRPr="00DF0570" w:rsidRDefault="00014573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A37B4" w14:textId="77777777" w:rsidR="00BE35BC" w:rsidRDefault="00BE35BC" w:rsidP="00DF0570">
      <w:pPr>
        <w:spacing w:line="240" w:lineRule="auto"/>
      </w:pPr>
      <w:r>
        <w:separator/>
      </w:r>
    </w:p>
  </w:footnote>
  <w:footnote w:type="continuationSeparator" w:id="0">
    <w:p w14:paraId="6A670099" w14:textId="77777777" w:rsidR="00BE35BC" w:rsidRDefault="00BE35BC" w:rsidP="00DF05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FC276" w14:textId="77777777" w:rsidR="00014573" w:rsidRDefault="00014573">
    <w:pPr>
      <w:pStyle w:val="Header"/>
    </w:pPr>
  </w:p>
  <w:p w14:paraId="0413EB2F" w14:textId="77777777" w:rsidR="00014573" w:rsidRDefault="00980E62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56192" behindDoc="1" locked="0" layoutInCell="1" allowOverlap="1" wp14:anchorId="6126AE7B" wp14:editId="240096CD">
          <wp:simplePos x="0" y="0"/>
          <wp:positionH relativeFrom="page">
            <wp:posOffset>5880735</wp:posOffset>
          </wp:positionH>
          <wp:positionV relativeFrom="paragraph">
            <wp:posOffset>-352425</wp:posOffset>
          </wp:positionV>
          <wp:extent cx="1675765" cy="898525"/>
          <wp:effectExtent l="0" t="0" r="635" b="0"/>
          <wp:wrapThrough wrapText="bothSides">
            <wp:wrapPolygon edited="0">
              <wp:start x="0" y="0"/>
              <wp:lineTo x="0" y="21066"/>
              <wp:lineTo x="21363" y="21066"/>
              <wp:lineTo x="21363" y="0"/>
              <wp:lineTo x="0" y="0"/>
            </wp:wrapPolygon>
          </wp:wrapThrough>
          <wp:docPr id="30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765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32140A" w14:textId="77777777" w:rsidR="00014573" w:rsidRDefault="00014573">
    <w:pPr>
      <w:pStyle w:val="Header"/>
    </w:pPr>
  </w:p>
  <w:p w14:paraId="1B376C52" w14:textId="77777777" w:rsidR="00014573" w:rsidRDefault="00014573">
    <w:pPr>
      <w:pStyle w:val="Header"/>
    </w:pPr>
  </w:p>
  <w:p w14:paraId="38435178" w14:textId="77777777" w:rsidR="00014573" w:rsidRDefault="000145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453BD" w14:textId="77777777" w:rsidR="009B7016" w:rsidRDefault="00980E62" w:rsidP="009B7016">
    <w:pPr>
      <w:pStyle w:val="Header"/>
    </w:pPr>
    <w:r>
      <w:rPr>
        <w:noProof/>
        <w:lang w:val="en-ZA" w:eastAsia="en-Z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53C2CBF" wp14:editId="608D7560">
              <wp:simplePos x="0" y="0"/>
              <wp:positionH relativeFrom="column">
                <wp:posOffset>-542925</wp:posOffset>
              </wp:positionH>
              <wp:positionV relativeFrom="paragraph">
                <wp:posOffset>-379730</wp:posOffset>
              </wp:positionV>
              <wp:extent cx="10487025" cy="2061845"/>
              <wp:effectExtent l="0" t="0" r="9525" b="0"/>
              <wp:wrapNone/>
              <wp:docPr id="7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487025" cy="2061845"/>
                        <a:chOff x="535" y="315"/>
                        <a:chExt cx="11371" cy="3247"/>
                      </a:xfrm>
                    </wpg:grpSpPr>
                    <pic:pic xmlns:pic="http://schemas.openxmlformats.org/drawingml/2006/picture">
                      <pic:nvPicPr>
                        <pic:cNvPr id="8" name="Picture 18" descr="Header_Geoff_20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480"/>
                        <a:stretch>
                          <a:fillRect/>
                        </a:stretch>
                      </pic:blipFill>
                      <pic:spPr bwMode="auto">
                        <a:xfrm>
                          <a:off x="7560" y="315"/>
                          <a:ext cx="4346" cy="3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" y="396"/>
                          <a:ext cx="1545" cy="15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B104C4" id="Group 22" o:spid="_x0000_s1026" style="position:absolute;margin-left:-42.75pt;margin-top:-29.9pt;width:825.75pt;height:162.35pt;z-index:251666432" coordorigin="535,315" coordsize="11371,3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KmAAAAAFJn&#10;aHRsb25nAAAJ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Bc4QklNBAwAAAAABocAAAABAAAAoAAAACwAAAHgAABSgAAABmsAGAAB/9j/7QAMQWRvYmVfQ00A&#10;Af/uAA5BZG9iZQBkgAAAAAH/2wCEAAwICAgJCAwJCQwRCwoLERUPDAwPFRgTExUTExgRDAwMDAwM&#10;EQwMDAwMDAwMDAwMDAwMDAwMDAwMDAwMDAwMDAwBDQsLDQ4NEA4OEBQODg4UFA4ODg4UEQwMDAwM&#10;EREMDAwMDAwRDAwMDAwMDAwMDAwMDAwMDAwMDAwMDAwMDAwMDP/AABEIACw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qYJsAMBEQACEQEDEQH/3QAEAT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1luo+r892HtbtvMbB2lke0NkUOUxm09/1WDoJN24HG&#10;5qkkoMnQY/OlPuEhlhlmjMesqBJJpA8j6vde6EX37r3Xvfuvde9+691737r3Xvfuvde9+691737r&#10;3Qdb+6j6v7Tn2jU9k7A2nvqbYe5I93bObdODoM0u3tyw0UuPhzGOjr0dVlWOVtJIIDiOQDyRROnu&#10;vdCL7917r3v3Xuve/de697917r3v3Xuve/de697917r3v3Xu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i8n11sHM7z212Nltl7XyPYGzaPK4zae9q3B42o3XtzG52BqXM47DZ+SM1VPBVRsyzwx&#10;yhHv6lJ9+690tPfuvde9+691737r3Xvfuvde9+691737r3Xvfuvde9+690ld67H2d2TtjK7I7B2t&#10;gN7bOzsdPDm9r7pxNFnMBl4aSsjyFNDk8VkUkgnRJ4YpQkiEalU249+690oKOjo8bR0uPx9LTUNB&#10;Q00FHQ0NHBFS0lHSUsQgpqWlpoAqRxxoqoiIoVVAAAA9+691K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Hm7e2OrNgZbCYDffZfX+y87ud&#10;xHtvC7u3ltzbmW3DK1SlEseDx2YqYZqtjNJHEFp0c62Vf1EAnm18r8zb5azX2ybddXkFsKzSQW8s&#10;qRChasjxoyoNILdxGATwHQY3znXk3lm+tds5k3ey2+5vjptorm6ggluG1KmmCOWRHlOtlWkYY6mV&#10;eJA6EP2R9Cf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Header_Geoff_2017" style="position:absolute;left:7560;top:315;width:4346;height: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">
                <v:imagedata r:id="rId3" o:title="Header_Geoff_2017" cropleft="41602f"/>
              </v:shape>
              <v:shape id="Picture 21" o:spid="_x0000_s1028" type="#_x0000_t75" style="position:absolute;left:535;top:396;width:1545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046D5D48" w14:textId="77777777" w:rsidR="00014573" w:rsidRDefault="00014573">
    <w:pPr>
      <w:pStyle w:val="Header"/>
    </w:pPr>
  </w:p>
  <w:p w14:paraId="72A04641" w14:textId="77777777" w:rsidR="00014573" w:rsidRDefault="00014573">
    <w:pPr>
      <w:pStyle w:val="Header"/>
    </w:pPr>
  </w:p>
  <w:p w14:paraId="09B4272C" w14:textId="77777777" w:rsidR="00014573" w:rsidRDefault="00014573">
    <w:pPr>
      <w:pStyle w:val="Header"/>
    </w:pPr>
  </w:p>
  <w:p w14:paraId="5F4F8AB0" w14:textId="77777777" w:rsidR="00014573" w:rsidRDefault="00014573">
    <w:pPr>
      <w:pStyle w:val="Header"/>
    </w:pPr>
  </w:p>
  <w:p w14:paraId="09887BA0" w14:textId="77777777" w:rsidR="00014573" w:rsidRDefault="00014573">
    <w:pPr>
      <w:pStyle w:val="Header"/>
    </w:pPr>
  </w:p>
  <w:p w14:paraId="53FB5C00" w14:textId="77777777" w:rsidR="00014573" w:rsidRDefault="00014573">
    <w:pPr>
      <w:pStyle w:val="Header"/>
    </w:pPr>
  </w:p>
  <w:p w14:paraId="6D0552A6" w14:textId="77777777" w:rsidR="00014573" w:rsidRDefault="00014573">
    <w:pPr>
      <w:pStyle w:val="Header"/>
    </w:pPr>
  </w:p>
  <w:p w14:paraId="0040A4AB" w14:textId="77777777" w:rsidR="00014573" w:rsidRDefault="00014573">
    <w:pPr>
      <w:pStyle w:val="Header"/>
    </w:pPr>
  </w:p>
  <w:p w14:paraId="4AF9D90F" w14:textId="77777777" w:rsidR="00014573" w:rsidRDefault="00014573">
    <w:pPr>
      <w:pStyle w:val="Header"/>
    </w:pPr>
  </w:p>
  <w:p w14:paraId="6E090358" w14:textId="77777777" w:rsidR="00014573" w:rsidRDefault="000145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D0CDD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72B"/>
    <w:rsid w:val="00007FED"/>
    <w:rsid w:val="00014573"/>
    <w:rsid w:val="00017345"/>
    <w:rsid w:val="00024BCA"/>
    <w:rsid w:val="00047EB6"/>
    <w:rsid w:val="000A13AA"/>
    <w:rsid w:val="000A3897"/>
    <w:rsid w:val="000D2BD0"/>
    <w:rsid w:val="00100C30"/>
    <w:rsid w:val="0014031E"/>
    <w:rsid w:val="001B7F9C"/>
    <w:rsid w:val="001C5141"/>
    <w:rsid w:val="001C5458"/>
    <w:rsid w:val="001E019A"/>
    <w:rsid w:val="00200EE2"/>
    <w:rsid w:val="0020742F"/>
    <w:rsid w:val="002252E3"/>
    <w:rsid w:val="002534B5"/>
    <w:rsid w:val="002626DC"/>
    <w:rsid w:val="0027770B"/>
    <w:rsid w:val="002A09CE"/>
    <w:rsid w:val="002C7B25"/>
    <w:rsid w:val="003055C6"/>
    <w:rsid w:val="00335CA2"/>
    <w:rsid w:val="003551D9"/>
    <w:rsid w:val="003705AB"/>
    <w:rsid w:val="00390AAF"/>
    <w:rsid w:val="003A6CB4"/>
    <w:rsid w:val="003C618B"/>
    <w:rsid w:val="0040023E"/>
    <w:rsid w:val="004031E3"/>
    <w:rsid w:val="00482281"/>
    <w:rsid w:val="0048781F"/>
    <w:rsid w:val="004A420A"/>
    <w:rsid w:val="004D550D"/>
    <w:rsid w:val="00505FEA"/>
    <w:rsid w:val="00526A61"/>
    <w:rsid w:val="00572650"/>
    <w:rsid w:val="00574F01"/>
    <w:rsid w:val="005E1586"/>
    <w:rsid w:val="00605A11"/>
    <w:rsid w:val="0065430F"/>
    <w:rsid w:val="00654F30"/>
    <w:rsid w:val="0066685D"/>
    <w:rsid w:val="006B089B"/>
    <w:rsid w:val="006D38BB"/>
    <w:rsid w:val="006D5FF9"/>
    <w:rsid w:val="006D7117"/>
    <w:rsid w:val="007145BD"/>
    <w:rsid w:val="00725B36"/>
    <w:rsid w:val="007321A0"/>
    <w:rsid w:val="00756F04"/>
    <w:rsid w:val="007870F1"/>
    <w:rsid w:val="00797BCA"/>
    <w:rsid w:val="007E17DB"/>
    <w:rsid w:val="007E636A"/>
    <w:rsid w:val="00841B79"/>
    <w:rsid w:val="0085432E"/>
    <w:rsid w:val="008B59FA"/>
    <w:rsid w:val="008C29B3"/>
    <w:rsid w:val="008C4B2F"/>
    <w:rsid w:val="008C7F2F"/>
    <w:rsid w:val="008D31BC"/>
    <w:rsid w:val="008E532F"/>
    <w:rsid w:val="008E5427"/>
    <w:rsid w:val="00921D1C"/>
    <w:rsid w:val="009220E1"/>
    <w:rsid w:val="0094003D"/>
    <w:rsid w:val="00945A15"/>
    <w:rsid w:val="009621E5"/>
    <w:rsid w:val="0096250D"/>
    <w:rsid w:val="00980A25"/>
    <w:rsid w:val="00980E62"/>
    <w:rsid w:val="0098635F"/>
    <w:rsid w:val="009872F6"/>
    <w:rsid w:val="009B7016"/>
    <w:rsid w:val="00A00F35"/>
    <w:rsid w:val="00A11DAC"/>
    <w:rsid w:val="00A452F2"/>
    <w:rsid w:val="00AC16A3"/>
    <w:rsid w:val="00AF3DBC"/>
    <w:rsid w:val="00B26D49"/>
    <w:rsid w:val="00B51761"/>
    <w:rsid w:val="00B70CCD"/>
    <w:rsid w:val="00BB2F34"/>
    <w:rsid w:val="00BE35BC"/>
    <w:rsid w:val="00BF6FCC"/>
    <w:rsid w:val="00C05C93"/>
    <w:rsid w:val="00C47311"/>
    <w:rsid w:val="00C62320"/>
    <w:rsid w:val="00C810C0"/>
    <w:rsid w:val="00CA6945"/>
    <w:rsid w:val="00CE395F"/>
    <w:rsid w:val="00D04E7B"/>
    <w:rsid w:val="00D230DB"/>
    <w:rsid w:val="00D74AD6"/>
    <w:rsid w:val="00D91AF8"/>
    <w:rsid w:val="00DD072B"/>
    <w:rsid w:val="00DF0570"/>
    <w:rsid w:val="00E017DD"/>
    <w:rsid w:val="00E01C80"/>
    <w:rsid w:val="00E01DC8"/>
    <w:rsid w:val="00E0610B"/>
    <w:rsid w:val="00E3275D"/>
    <w:rsid w:val="00E45093"/>
    <w:rsid w:val="00E779C5"/>
    <w:rsid w:val="00E919A4"/>
    <w:rsid w:val="00EB1351"/>
    <w:rsid w:val="00ED3F2A"/>
    <w:rsid w:val="00EE2020"/>
    <w:rsid w:val="00EE4E8C"/>
    <w:rsid w:val="00EE6525"/>
    <w:rsid w:val="00F0634A"/>
    <w:rsid w:val="00F0656C"/>
    <w:rsid w:val="00FB254D"/>
    <w:rsid w:val="00FD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6E12767"/>
  <w15:docId w15:val="{ACA144D6-A709-4CCD-B710-E726F4F65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72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5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05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0570"/>
    <w:pPr>
      <w:tabs>
        <w:tab w:val="center" w:pos="4513"/>
        <w:tab w:val="right" w:pos="9026"/>
      </w:tabs>
      <w:spacing w:after="0" w:line="240" w:lineRule="auto"/>
    </w:pPr>
    <w:rPr>
      <w:rFonts w:ascii="Arial" w:eastAsia="Arial" w:hAnsi="Arial"/>
      <w:color w:val="86868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F0570"/>
  </w:style>
  <w:style w:type="paragraph" w:styleId="Footer">
    <w:name w:val="footer"/>
    <w:basedOn w:val="Normal"/>
    <w:link w:val="FooterChar"/>
    <w:uiPriority w:val="99"/>
    <w:unhideWhenUsed/>
    <w:rsid w:val="00DF0570"/>
    <w:pPr>
      <w:tabs>
        <w:tab w:val="center" w:pos="4513"/>
        <w:tab w:val="right" w:pos="9026"/>
      </w:tabs>
      <w:spacing w:after="0" w:line="240" w:lineRule="auto"/>
    </w:pPr>
    <w:rPr>
      <w:rFonts w:ascii="Arial" w:eastAsia="Arial" w:hAnsi="Arial"/>
      <w:color w:val="86868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F0570"/>
  </w:style>
  <w:style w:type="table" w:styleId="TableGrid">
    <w:name w:val="Table Grid"/>
    <w:basedOn w:val="TableNormal"/>
    <w:uiPriority w:val="59"/>
    <w:rsid w:val="00D74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2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4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andonm\Desktop\CBA_HEAD_OFFICE_LETTERHEAD_2019_NE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0071F-9CF0-450B-9FF9-DCA131132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CBA_HEAD_OFFICE_LETTERHEAD_2019_NEW</Template>
  <TotalTime>1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Maggott | CBA Group</dc:creator>
  <cp:lastModifiedBy>Windows User</cp:lastModifiedBy>
  <cp:revision>2</cp:revision>
  <cp:lastPrinted>2020-01-06T12:14:00Z</cp:lastPrinted>
  <dcterms:created xsi:type="dcterms:W3CDTF">2020-01-23T13:40:00Z</dcterms:created>
  <dcterms:modified xsi:type="dcterms:W3CDTF">2020-01-23T13:40:00Z</dcterms:modified>
</cp:coreProperties>
</file>